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BC8" w:rsidRPr="00A86E5B" w:rsidRDefault="00375BC8">
      <w:pPr>
        <w:rPr>
          <w:rFonts w:ascii="Times New Roman" w:hAnsi="Times New Roman"/>
          <w:sz w:val="28"/>
          <w:szCs w:val="28"/>
        </w:rPr>
      </w:pPr>
    </w:p>
    <w:p w:rsidR="00375BC8" w:rsidRPr="00A86E5B" w:rsidRDefault="00375BC8" w:rsidP="00A86E5B">
      <w:pPr>
        <w:shd w:val="clear" w:color="auto" w:fill="C2E49C"/>
        <w:jc w:val="center"/>
        <w:rPr>
          <w:rFonts w:ascii="Times New Roman" w:hAnsi="Times New Roman"/>
          <w:b/>
          <w:color w:val="F99107"/>
          <w:sz w:val="56"/>
          <w:szCs w:val="56"/>
        </w:rPr>
      </w:pPr>
      <w:r>
        <w:rPr>
          <w:rFonts w:ascii="Times New Roman" w:hAnsi="Times New Roman"/>
          <w:b/>
          <w:color w:val="F99107"/>
          <w:sz w:val="56"/>
          <w:szCs w:val="56"/>
        </w:rPr>
        <w:t>Вывод</w:t>
      </w:r>
    </w:p>
    <w:p w:rsidR="00375BC8" w:rsidRPr="00A86E5B" w:rsidRDefault="00375B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Несомненно, и книги, и библиотеки играют очень важную роль в жизни человека, в его воспитании, формировании характера.</w:t>
      </w:r>
    </w:p>
    <w:p w:rsidR="00375BC8" w:rsidRPr="00A86E5B" w:rsidRDefault="00375B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помощью книг человек развивается, узнает много нового и интересного. В книгах можно найти ответы на трудные вопросы.</w:t>
      </w:r>
    </w:p>
    <w:p w:rsidR="00375BC8" w:rsidRPr="00A86E5B" w:rsidRDefault="00375BC8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1.65pt;margin-top:74.5pt;width:234pt;height:234pt;z-index:-251660800;visibility:visible" wrapcoords="-69 0 -69 21531 21600 21531 21600 0 -69 0">
            <v:imagedata r:id="rId5" o:title=""/>
            <w10:wrap type="through"/>
          </v:shape>
        </w:pict>
      </w:r>
      <w:r>
        <w:rPr>
          <w:rFonts w:ascii="Times New Roman" w:hAnsi="Times New Roman"/>
          <w:sz w:val="28"/>
          <w:szCs w:val="28"/>
        </w:rPr>
        <w:t>Библиотеки тоже приносят огромную пользу обществу. Это очень увлекательное и полезное зантие – ходить в библиотеку.</w:t>
      </w:r>
    </w:p>
    <w:p w:rsidR="00375BC8" w:rsidRPr="00A86E5B" w:rsidRDefault="00375BC8">
      <w:pPr>
        <w:rPr>
          <w:rFonts w:ascii="Times New Roman" w:hAnsi="Times New Roman"/>
          <w:sz w:val="28"/>
          <w:szCs w:val="28"/>
        </w:rPr>
      </w:pPr>
    </w:p>
    <w:p w:rsidR="00375BC8" w:rsidRPr="00A86E5B" w:rsidRDefault="00375BC8">
      <w:pPr>
        <w:rPr>
          <w:rFonts w:ascii="Times New Roman" w:hAnsi="Times New Roman"/>
          <w:sz w:val="28"/>
          <w:szCs w:val="28"/>
        </w:rPr>
      </w:pPr>
    </w:p>
    <w:p w:rsidR="00375BC8" w:rsidRPr="00A86E5B" w:rsidRDefault="00375BC8">
      <w:pPr>
        <w:rPr>
          <w:rFonts w:ascii="Times New Roman" w:hAnsi="Times New Roman"/>
          <w:sz w:val="28"/>
          <w:szCs w:val="28"/>
        </w:rPr>
      </w:pPr>
    </w:p>
    <w:p w:rsidR="00375BC8" w:rsidRPr="00A86E5B" w:rsidRDefault="00375BC8">
      <w:pPr>
        <w:rPr>
          <w:rFonts w:ascii="Times New Roman" w:hAnsi="Times New Roman"/>
          <w:sz w:val="28"/>
          <w:szCs w:val="28"/>
        </w:rPr>
      </w:pPr>
    </w:p>
    <w:p w:rsidR="00375BC8" w:rsidRPr="00A86E5B" w:rsidRDefault="00375BC8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375BC8" w:rsidRPr="00A86E5B" w:rsidRDefault="00375BC8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4" o:spid="_x0000_s1027" type="#_x0000_t75" style="position:absolute;margin-left:14.15pt;margin-top:7.25pt;width:224.65pt;height:167.05pt;z-index:-251657728;visibility:visible;mso-wrap-distance-left:9.48pt;mso-wrap-distance-top:.96pt;mso-wrap-distance-right:9.63pt;mso-wrap-distance-bottom:1.3pt" wrapcoords="864 969 720 1259 576 2131 576 19857 864 20631 936 20631 20592 20631 20736 20631 21024 19857 21024 2422 20808 1259 20664 969 864 969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">
            <v:imagedata r:id="rId6" o:title=""/>
            <o:lock v:ext="edit" aspectratio="f"/>
            <w10:wrap type="through"/>
          </v:shape>
        </w:pict>
      </w:r>
    </w:p>
    <w:p w:rsidR="00375BC8" w:rsidRPr="00A86E5B" w:rsidRDefault="00375BC8">
      <w:pPr>
        <w:rPr>
          <w:rFonts w:ascii="Times New Roman" w:hAnsi="Times New Roman"/>
          <w:sz w:val="28"/>
          <w:szCs w:val="28"/>
        </w:rPr>
      </w:pPr>
    </w:p>
    <w:p w:rsidR="00375BC8" w:rsidRDefault="00375BC8">
      <w:pPr>
        <w:rPr>
          <w:rFonts w:ascii="Times New Roman" w:hAnsi="Times New Roman"/>
          <w:sz w:val="28"/>
          <w:szCs w:val="28"/>
        </w:rPr>
      </w:pPr>
    </w:p>
    <w:p w:rsidR="00375BC8" w:rsidRPr="00A86E5B" w:rsidRDefault="00375BC8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3" o:spid="_x0000_s1028" type="#_x0000_t75" style="position:absolute;margin-left:257.45pt;margin-top:23.9pt;width:275.5pt;height:216.5pt;z-index:-251658752;visibility:visible" wrapcoords="942 1420 942 20180 20541 20180 20541 1420 942 142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Ao8P3hwYWNrZXQgZW5kPSd3Jz8+/+0s2FBob3Rvc2hvcCAzLjAAOEJJTQQl&#10;AAAAAAAQAAAAAAAAAAAAAAAAAAAAADhCSU0D7QAAAAAAEABIAAAAAQACAEgAAAABAAI4QklNBCYA&#10;AAAAAA4AAAAAAAAAAAAAP4AAADhCSU0EDQAAAAAABAAAAB4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DAAAAAABSZ2h0bG9uZwAABAA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">
            <v:imagedata r:id="rId7" o:title=""/>
            <o:lock v:ext="edit" aspectratio="f"/>
            <w10:wrap type="through"/>
          </v:shape>
        </w:pict>
      </w:r>
    </w:p>
    <w:p w:rsidR="00375BC8" w:rsidRPr="008C0671" w:rsidRDefault="00375BC8" w:rsidP="008C0671">
      <w:pPr>
        <w:pStyle w:val="ListParagraph"/>
        <w:ind w:left="360"/>
        <w:rPr>
          <w:rFonts w:ascii="Times New Roman" w:hAnsi="Times New Roman"/>
          <w:b/>
          <w:color w:val="FF9900"/>
          <w:sz w:val="28"/>
          <w:szCs w:val="28"/>
        </w:rPr>
      </w:pPr>
      <w:r w:rsidRPr="008C0671">
        <w:rPr>
          <w:rFonts w:ascii="Times New Roman" w:hAnsi="Times New Roman"/>
          <w:b/>
          <w:color w:val="FF9900"/>
          <w:sz w:val="28"/>
          <w:szCs w:val="28"/>
        </w:rPr>
        <w:t>Автор:</w:t>
      </w:r>
    </w:p>
    <w:p w:rsidR="00375BC8" w:rsidRDefault="00375BC8" w:rsidP="008C0671">
      <w:pPr>
        <w:pStyle w:val="ListParagraph"/>
        <w:ind w:left="360"/>
        <w:rPr>
          <w:rFonts w:ascii="Times New Roman" w:hAnsi="Times New Roman"/>
          <w:sz w:val="28"/>
          <w:szCs w:val="28"/>
        </w:rPr>
      </w:pPr>
      <w:r w:rsidRPr="00F321D4">
        <w:rPr>
          <w:rFonts w:ascii="Times New Roman" w:hAnsi="Times New Roman"/>
          <w:sz w:val="28"/>
          <w:szCs w:val="28"/>
        </w:rPr>
        <w:t>Мальцева Таисия</w:t>
      </w:r>
      <w:r>
        <w:rPr>
          <w:rFonts w:ascii="Times New Roman" w:hAnsi="Times New Roman"/>
          <w:sz w:val="28"/>
          <w:szCs w:val="28"/>
        </w:rPr>
        <w:t>,</w:t>
      </w:r>
      <w:r w:rsidRPr="00F321D4">
        <w:rPr>
          <w:rFonts w:ascii="Times New Roman" w:hAnsi="Times New Roman"/>
          <w:sz w:val="28"/>
          <w:szCs w:val="28"/>
        </w:rPr>
        <w:t xml:space="preserve">  7Б класс</w:t>
      </w:r>
    </w:p>
    <w:p w:rsidR="00375BC8" w:rsidRDefault="00375BC8" w:rsidP="008C0671">
      <w:pPr>
        <w:pStyle w:val="ListParagraph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«Гимназия № 2»</w:t>
      </w:r>
    </w:p>
    <w:p w:rsidR="00375BC8" w:rsidRPr="008C0671" w:rsidRDefault="00375BC8" w:rsidP="008C0671">
      <w:pPr>
        <w:pStyle w:val="ListParagraph"/>
        <w:ind w:left="360"/>
        <w:rPr>
          <w:rFonts w:ascii="Times New Roman" w:hAnsi="Times New Roman"/>
          <w:b/>
          <w:color w:val="FF9900"/>
          <w:sz w:val="28"/>
          <w:szCs w:val="28"/>
        </w:rPr>
      </w:pPr>
      <w:r w:rsidRPr="008C0671">
        <w:rPr>
          <w:rFonts w:ascii="Times New Roman" w:hAnsi="Times New Roman"/>
          <w:b/>
          <w:color w:val="FF9900"/>
          <w:sz w:val="28"/>
          <w:szCs w:val="28"/>
        </w:rPr>
        <w:t>Руководитель:</w:t>
      </w:r>
    </w:p>
    <w:p w:rsidR="00375BC8" w:rsidRDefault="00375BC8" w:rsidP="008C0671">
      <w:pPr>
        <w:pStyle w:val="ListParagraph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Пухова Светлана Владимировна,</w:t>
      </w:r>
    </w:p>
    <w:p w:rsidR="00375BC8" w:rsidRDefault="00375BC8" w:rsidP="008C0671">
      <w:pPr>
        <w:pStyle w:val="ListParagraph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истории</w:t>
      </w:r>
    </w:p>
    <w:p w:rsidR="00375BC8" w:rsidRPr="00F321D4" w:rsidRDefault="00375BC8" w:rsidP="00F321D4">
      <w:pPr>
        <w:ind w:left="360"/>
        <w:rPr>
          <w:rFonts w:ascii="Times New Roman" w:hAnsi="Times New Roman"/>
          <w:sz w:val="28"/>
          <w:szCs w:val="28"/>
        </w:rPr>
      </w:pPr>
    </w:p>
    <w:p w:rsidR="00375BC8" w:rsidRPr="00A86E5B" w:rsidRDefault="00375BC8">
      <w:pPr>
        <w:rPr>
          <w:rFonts w:ascii="Times New Roman" w:hAnsi="Times New Roman"/>
          <w:sz w:val="28"/>
          <w:szCs w:val="28"/>
        </w:rPr>
      </w:pPr>
    </w:p>
    <w:p w:rsidR="00375BC8" w:rsidRPr="00A86E5B" w:rsidRDefault="00375BC8">
      <w:pPr>
        <w:rPr>
          <w:rFonts w:ascii="Times New Roman" w:hAnsi="Times New Roman"/>
          <w:sz w:val="28"/>
          <w:szCs w:val="28"/>
        </w:rPr>
      </w:pPr>
    </w:p>
    <w:p w:rsidR="00375BC8" w:rsidRPr="00A86E5B" w:rsidRDefault="00375BC8">
      <w:pPr>
        <w:rPr>
          <w:rFonts w:ascii="Times New Roman" w:hAnsi="Times New Roman"/>
          <w:sz w:val="28"/>
          <w:szCs w:val="28"/>
        </w:rPr>
      </w:pPr>
    </w:p>
    <w:p w:rsidR="00375BC8" w:rsidRPr="00A86E5B" w:rsidRDefault="00375BC8" w:rsidP="00A86E5B">
      <w:pPr>
        <w:shd w:val="clear" w:color="auto" w:fill="C2E49C"/>
        <w:jc w:val="center"/>
        <w:rPr>
          <w:rFonts w:ascii="Times New Roman" w:hAnsi="Times New Roman"/>
          <w:b/>
          <w:color w:val="F99107"/>
          <w:sz w:val="56"/>
          <w:szCs w:val="56"/>
        </w:rPr>
      </w:pPr>
      <w:r w:rsidRPr="00A86E5B">
        <w:rPr>
          <w:rFonts w:ascii="Times New Roman" w:hAnsi="Times New Roman"/>
          <w:b/>
          <w:color w:val="F99107"/>
          <w:sz w:val="56"/>
          <w:szCs w:val="56"/>
        </w:rPr>
        <w:t>Книги и библиотеки в жизни людей</w:t>
      </w:r>
    </w:p>
    <w:p w:rsidR="00375BC8" w:rsidRPr="00A86E5B" w:rsidRDefault="00375BC8">
      <w:pPr>
        <w:rPr>
          <w:rFonts w:ascii="Times New Roman" w:hAnsi="Times New Roman"/>
          <w:sz w:val="28"/>
          <w:szCs w:val="28"/>
        </w:rPr>
      </w:pPr>
    </w:p>
    <w:p w:rsidR="00375BC8" w:rsidRPr="00A86E5B" w:rsidRDefault="00375BC8">
      <w:pPr>
        <w:rPr>
          <w:rFonts w:ascii="Times New Roman" w:hAnsi="Times New Roman"/>
          <w:sz w:val="28"/>
          <w:szCs w:val="28"/>
        </w:rPr>
      </w:pPr>
    </w:p>
    <w:p w:rsidR="00375BC8" w:rsidRPr="00A86E5B" w:rsidRDefault="00375BC8">
      <w:pPr>
        <w:rPr>
          <w:rFonts w:ascii="Times New Roman" w:hAnsi="Times New Roman"/>
          <w:sz w:val="28"/>
          <w:szCs w:val="28"/>
        </w:rPr>
      </w:pPr>
    </w:p>
    <w:p w:rsidR="00375BC8" w:rsidRDefault="00375BC8">
      <w:pPr>
        <w:rPr>
          <w:rFonts w:ascii="Times New Roman" w:hAnsi="Times New Roman"/>
          <w:sz w:val="28"/>
          <w:szCs w:val="28"/>
        </w:rPr>
      </w:pPr>
    </w:p>
    <w:p w:rsidR="00375BC8" w:rsidRDefault="00375BC8">
      <w:pPr>
        <w:rPr>
          <w:rFonts w:ascii="Times New Roman" w:hAnsi="Times New Roman"/>
          <w:sz w:val="28"/>
          <w:szCs w:val="28"/>
        </w:rPr>
      </w:pPr>
    </w:p>
    <w:p w:rsidR="00375BC8" w:rsidRDefault="00375BC8">
      <w:pPr>
        <w:rPr>
          <w:rFonts w:ascii="Times New Roman" w:hAnsi="Times New Roman"/>
          <w:sz w:val="28"/>
          <w:szCs w:val="28"/>
        </w:rPr>
      </w:pPr>
    </w:p>
    <w:p w:rsidR="00375BC8" w:rsidRPr="00A86E5B" w:rsidRDefault="00375BC8">
      <w:pPr>
        <w:rPr>
          <w:rFonts w:ascii="Times New Roman" w:hAnsi="Times New Roman"/>
          <w:sz w:val="28"/>
          <w:szCs w:val="28"/>
        </w:rPr>
      </w:pPr>
    </w:p>
    <w:p w:rsidR="00375BC8" w:rsidRPr="00BD5D38" w:rsidRDefault="00375BC8" w:rsidP="000C7D67">
      <w:pPr>
        <w:shd w:val="clear" w:color="auto" w:fill="C2E49C"/>
        <w:jc w:val="center"/>
        <w:rPr>
          <w:rFonts w:ascii="Times New Roman" w:hAnsi="Times New Roman"/>
          <w:b/>
          <w:color w:val="F99107"/>
          <w:sz w:val="56"/>
          <w:szCs w:val="56"/>
        </w:rPr>
      </w:pPr>
      <w:r w:rsidRPr="00BD5D38">
        <w:rPr>
          <w:rFonts w:ascii="Times New Roman" w:hAnsi="Times New Roman"/>
          <w:b/>
          <w:color w:val="F99107"/>
          <w:sz w:val="56"/>
          <w:szCs w:val="56"/>
        </w:rPr>
        <w:t>Книги</w:t>
      </w:r>
    </w:p>
    <w:p w:rsidR="00375BC8" w:rsidRPr="00A86E5B" w:rsidRDefault="00375BC8">
      <w:pPr>
        <w:rPr>
          <w:rFonts w:ascii="Times New Roman" w:hAnsi="Times New Roman"/>
          <w:sz w:val="28"/>
          <w:szCs w:val="28"/>
        </w:rPr>
      </w:pPr>
    </w:p>
    <w:p w:rsidR="00375BC8" w:rsidRPr="003B01B7" w:rsidRDefault="00375BC8" w:rsidP="003B01B7">
      <w:pPr>
        <w:rPr>
          <w:rFonts w:ascii="Times New Roman" w:hAnsi="Times New Roman"/>
          <w:sz w:val="28"/>
          <w:szCs w:val="28"/>
        </w:rPr>
      </w:pPr>
      <w:r w:rsidRPr="003B01B7">
        <w:rPr>
          <w:rFonts w:ascii="Times New Roman" w:hAnsi="Times New Roman"/>
          <w:sz w:val="28"/>
          <w:szCs w:val="28"/>
        </w:rPr>
        <w:t>С раннего детства человек знакомится с книгами. Они будут сопровождать его всю жизнь. Они будут его постоянными спутниками, помогут разобраться в трудных вопросах, решить важнейшие жизненные проблемы.</w:t>
      </w:r>
    </w:p>
    <w:p w:rsidR="00375BC8" w:rsidRPr="003B01B7" w:rsidRDefault="00375BC8" w:rsidP="003B01B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Книги</w:t>
      </w:r>
      <w:r w:rsidRPr="003B01B7">
        <w:rPr>
          <w:rFonts w:ascii="Times New Roman" w:hAnsi="Times New Roman"/>
          <w:sz w:val="28"/>
          <w:szCs w:val="28"/>
        </w:rPr>
        <w:t xml:space="preserve"> открыва</w:t>
      </w:r>
      <w:r>
        <w:rPr>
          <w:rFonts w:ascii="Times New Roman" w:hAnsi="Times New Roman"/>
          <w:sz w:val="28"/>
          <w:szCs w:val="28"/>
        </w:rPr>
        <w:t>ю</w:t>
      </w:r>
      <w:r w:rsidRPr="003B01B7">
        <w:rPr>
          <w:rFonts w:ascii="Times New Roman" w:hAnsi="Times New Roman"/>
          <w:sz w:val="28"/>
          <w:szCs w:val="28"/>
        </w:rPr>
        <w:t>т нам окно в новый неизведанный мир. Этот мир заманчивый, он зовёт нас в свои бескрайние просторы. Важна любая книга, какой бы области она не была.</w:t>
      </w:r>
    </w:p>
    <w:p w:rsidR="00375BC8" w:rsidRPr="00A86E5B" w:rsidRDefault="00375BC8" w:rsidP="003B01B7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2" o:spid="_x0000_s1029" type="#_x0000_t75" style="position:absolute;margin-left:136.7pt;margin-top:4.55pt;width:104.25pt;height:177.85pt;z-index:-251659776;visibility:visible" wrapcoords="-155 0 -155 21509 21600 21509 21600 0 -155 0">
            <v:imagedata r:id="rId8" o:title=""/>
            <w10:wrap type="through"/>
          </v:shape>
        </w:pict>
      </w:r>
      <w:r w:rsidRPr="003B01B7">
        <w:rPr>
          <w:rFonts w:ascii="Times New Roman" w:hAnsi="Times New Roman"/>
          <w:sz w:val="28"/>
          <w:szCs w:val="28"/>
        </w:rPr>
        <w:t>Книга учит нас быть добрее, мягче друг к другу, учит милосердию, сочувствию. Она становится нашим верным другом в сложный момент, когда надо найти то единственное решение, которое поможет выйти из сложившейся ситуации.</w:t>
      </w:r>
    </w:p>
    <w:p w:rsidR="00375BC8" w:rsidRPr="00BD5D38" w:rsidRDefault="00375BC8" w:rsidP="003B01B7">
      <w:pPr>
        <w:shd w:val="clear" w:color="auto" w:fill="C2E49C"/>
        <w:jc w:val="center"/>
        <w:rPr>
          <w:rFonts w:ascii="Times New Roman" w:hAnsi="Times New Roman"/>
          <w:b/>
          <w:color w:val="F99107"/>
          <w:sz w:val="56"/>
          <w:szCs w:val="56"/>
        </w:rPr>
      </w:pPr>
      <w:r w:rsidRPr="00BD5D38">
        <w:rPr>
          <w:rFonts w:ascii="Times New Roman" w:hAnsi="Times New Roman"/>
          <w:b/>
          <w:color w:val="F99107"/>
          <w:sz w:val="56"/>
          <w:szCs w:val="56"/>
        </w:rPr>
        <w:t>Библиотеки</w:t>
      </w:r>
    </w:p>
    <w:p w:rsidR="00375BC8" w:rsidRPr="00A86E5B" w:rsidRDefault="00375BC8" w:rsidP="003B01B7">
      <w:pPr>
        <w:rPr>
          <w:rFonts w:ascii="Times New Roman" w:hAnsi="Times New Roman"/>
          <w:sz w:val="28"/>
          <w:szCs w:val="28"/>
        </w:rPr>
      </w:pPr>
    </w:p>
    <w:p w:rsidR="00375BC8" w:rsidRDefault="00375BC8" w:rsidP="003B01B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Библиотека – это  учреждение, собирающее и хранящее книги для общественного пользования.</w:t>
      </w:r>
    </w:p>
    <w:p w:rsidR="00375BC8" w:rsidRDefault="00375BC8" w:rsidP="003B01B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Библиотеки очень важны для людей, особенно для детей и подростков, и не только из-за того что там можно брать книги.</w:t>
      </w:r>
    </w:p>
    <w:p w:rsidR="00375BC8" w:rsidRDefault="00375BC8" w:rsidP="003B01B7">
      <w:pPr>
        <w:rPr>
          <w:rFonts w:ascii="Times New Roman" w:hAnsi="Times New Roman"/>
          <w:sz w:val="28"/>
          <w:szCs w:val="28"/>
        </w:rPr>
      </w:pPr>
    </w:p>
    <w:p w:rsidR="00375BC8" w:rsidRDefault="00375BC8" w:rsidP="003B01B7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5" o:spid="_x0000_s1030" type="#_x0000_t75" style="position:absolute;margin-left:275.45pt;margin-top:54.4pt;width:238.1pt;height:204.15pt;z-index:-251656704;visibility:visible" wrapcoords="-68 0 -68 21521 21600 21521 21600 0 -68 0">
            <v:imagedata r:id="rId9" o:title=""/>
            <w10:wrap type="through"/>
          </v:shape>
        </w:pict>
      </w:r>
      <w:r w:rsidRPr="003B01B7">
        <w:rPr>
          <w:rFonts w:ascii="Times New Roman" w:hAnsi="Times New Roman"/>
          <w:b/>
          <w:sz w:val="28"/>
          <w:szCs w:val="28"/>
        </w:rPr>
        <w:t>Во-первых</w:t>
      </w:r>
      <w:r>
        <w:rPr>
          <w:rFonts w:ascii="Times New Roman" w:hAnsi="Times New Roman"/>
          <w:sz w:val="28"/>
          <w:szCs w:val="28"/>
        </w:rPr>
        <w:t>, в библиотеках часто проводятся разнобразные выставки, посвященные как книгам, так и многим другим темам, и не обязательно как-то связанным с книгами и чтением. Это всегда очень интересно и поучительно.</w:t>
      </w:r>
    </w:p>
    <w:p w:rsidR="00375BC8" w:rsidRDefault="00375BC8" w:rsidP="003B01B7">
      <w:pPr>
        <w:rPr>
          <w:rFonts w:ascii="Times New Roman" w:hAnsi="Times New Roman"/>
          <w:sz w:val="28"/>
          <w:szCs w:val="28"/>
        </w:rPr>
      </w:pPr>
    </w:p>
    <w:p w:rsidR="00375BC8" w:rsidRDefault="00375BC8" w:rsidP="003B01B7">
      <w:pPr>
        <w:rPr>
          <w:rFonts w:ascii="Times New Roman" w:hAnsi="Times New Roman"/>
          <w:sz w:val="28"/>
          <w:szCs w:val="28"/>
        </w:rPr>
      </w:pPr>
      <w:r w:rsidRPr="003B01B7">
        <w:rPr>
          <w:rFonts w:ascii="Times New Roman" w:hAnsi="Times New Roman"/>
          <w:b/>
          <w:sz w:val="28"/>
          <w:szCs w:val="28"/>
        </w:rPr>
        <w:t>Во-вторых</w:t>
      </w:r>
      <w:r>
        <w:rPr>
          <w:rFonts w:ascii="Times New Roman" w:hAnsi="Times New Roman"/>
          <w:sz w:val="28"/>
          <w:szCs w:val="28"/>
        </w:rPr>
        <w:t>,  часто  в  библиотеках проводятся  конкурсы, также посвященные  самым  разнообразным темам. Ребята  часто узнают на таких конкурсах много нового и интересного, принимают участие.</w:t>
      </w:r>
    </w:p>
    <w:p w:rsidR="00375BC8" w:rsidRDefault="00375BC8">
      <w:pPr>
        <w:rPr>
          <w:rFonts w:ascii="Times New Roman" w:hAnsi="Times New Roman"/>
          <w:b/>
          <w:sz w:val="28"/>
          <w:szCs w:val="28"/>
        </w:rPr>
      </w:pPr>
    </w:p>
    <w:p w:rsidR="00375BC8" w:rsidRPr="00EC038E" w:rsidRDefault="00375BC8">
      <w:pPr>
        <w:rPr>
          <w:rFonts w:ascii="Times New Roman" w:hAnsi="Times New Roman"/>
          <w:sz w:val="28"/>
          <w:szCs w:val="28"/>
        </w:rPr>
      </w:pPr>
      <w:r w:rsidRPr="00EC038E">
        <w:rPr>
          <w:rFonts w:ascii="Times New Roman" w:hAnsi="Times New Roman"/>
          <w:b/>
          <w:sz w:val="28"/>
          <w:szCs w:val="28"/>
        </w:rPr>
        <w:t>В-третьих</w:t>
      </w:r>
      <w:r>
        <w:rPr>
          <w:rFonts w:ascii="Times New Roman" w:hAnsi="Times New Roman"/>
          <w:sz w:val="28"/>
          <w:szCs w:val="28"/>
        </w:rPr>
        <w:t>, с помощью библиотек гораздо выгоднее  читать  книги. Там ты  можешь набрать много книг, и все будет бесплатно.  Главное – не  забыть вовремя  вернуть всё обратно в библиотеку.  Того же самого не скажешь о книжных магазинах.  Естественно, там надо заплатить деньги, иногда даже большие.</w:t>
      </w:r>
    </w:p>
    <w:p w:rsidR="00375BC8" w:rsidRPr="00A86E5B" w:rsidRDefault="00375BC8">
      <w:pPr>
        <w:rPr>
          <w:rFonts w:ascii="Times New Roman" w:hAnsi="Times New Roman"/>
          <w:sz w:val="28"/>
          <w:szCs w:val="28"/>
        </w:rPr>
      </w:pPr>
      <w:r w:rsidRPr="00F321D4">
        <w:rPr>
          <w:rFonts w:ascii="Times New Roman" w:hAnsi="Times New Roman"/>
          <w:b/>
          <w:sz w:val="28"/>
          <w:szCs w:val="28"/>
        </w:rPr>
        <w:t>В-четвёртых</w:t>
      </w:r>
      <w:r>
        <w:rPr>
          <w:rFonts w:ascii="Times New Roman" w:hAnsi="Times New Roman"/>
          <w:sz w:val="28"/>
          <w:szCs w:val="28"/>
        </w:rPr>
        <w:t>, только в библиотеке можно найти редкую или старинную книгу, которую невозможно купить в магазине.</w:t>
      </w:r>
    </w:p>
    <w:sectPr w:rsidR="00375BC8" w:rsidRPr="00A86E5B" w:rsidSect="00A86E5B">
      <w:pgSz w:w="16838" w:h="11906" w:orient="landscape"/>
      <w:pgMar w:top="567" w:right="567" w:bottom="567" w:left="567" w:header="709" w:footer="709" w:gutter="0"/>
      <w:cols w:num="3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D411CC"/>
    <w:multiLevelType w:val="hybridMultilevel"/>
    <w:tmpl w:val="E1088A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6E5B"/>
    <w:rsid w:val="00082A77"/>
    <w:rsid w:val="000C7D67"/>
    <w:rsid w:val="00375BC8"/>
    <w:rsid w:val="003B01B7"/>
    <w:rsid w:val="00404F3F"/>
    <w:rsid w:val="00425A89"/>
    <w:rsid w:val="0049443F"/>
    <w:rsid w:val="00495461"/>
    <w:rsid w:val="00567A9D"/>
    <w:rsid w:val="00571C1D"/>
    <w:rsid w:val="00685C63"/>
    <w:rsid w:val="0081070D"/>
    <w:rsid w:val="00837BDA"/>
    <w:rsid w:val="008909DF"/>
    <w:rsid w:val="008C0671"/>
    <w:rsid w:val="00931587"/>
    <w:rsid w:val="00A86E5B"/>
    <w:rsid w:val="00BD5D38"/>
    <w:rsid w:val="00C057DF"/>
    <w:rsid w:val="00EC038E"/>
    <w:rsid w:val="00F321D4"/>
    <w:rsid w:val="00FA6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46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86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86E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A86E5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173</TotalTime>
  <Pages>2</Pages>
  <Words>321</Words>
  <Characters>1833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Видяева</cp:lastModifiedBy>
  <cp:revision>6</cp:revision>
  <cp:lastPrinted>2014-04-02T17:49:00Z</cp:lastPrinted>
  <dcterms:created xsi:type="dcterms:W3CDTF">2014-04-02T14:55:00Z</dcterms:created>
  <dcterms:modified xsi:type="dcterms:W3CDTF">2014-04-28T10:56:00Z</dcterms:modified>
</cp:coreProperties>
</file>